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D997557" w14:textId="77777777" w:rsidR="00DD60A4" w:rsidRDefault="00CC3222">
      <w:r>
        <w:rPr>
          <w:noProof/>
          <w:lang w:val="en-US" w:eastAsia="en-US"/>
        </w:rPr>
        <mc:AlternateContent>
          <mc:Choice Requires="wpg">
            <w:drawing>
              <wp:anchor distT="0" distB="0" distL="114300" distR="114300" simplePos="0" relativeHeight="251660288" behindDoc="1" locked="0" layoutInCell="1" allowOverlap="1" wp14:anchorId="71821F39" wp14:editId="27F4CCA3">
                <wp:simplePos x="0" y="0"/>
                <wp:positionH relativeFrom="column">
                  <wp:posOffset>-80645</wp:posOffset>
                </wp:positionH>
                <wp:positionV relativeFrom="paragraph">
                  <wp:posOffset>-210820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6.35pt;margin-top:-16.6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Pr>
          <w:noProof/>
          <w:lang w:val="en-US" w:eastAsia="en-US"/>
        </w:rPr>
        <mc:AlternateContent>
          <mc:Choice Requires="wpg">
            <w:drawing>
              <wp:anchor distT="0" distB="0" distL="114300" distR="114300" simplePos="0" relativeHeight="251668480" behindDoc="0" locked="0" layoutInCell="1" allowOverlap="1" wp14:anchorId="755B57A9" wp14:editId="4C3EF56A">
                <wp:simplePos x="0" y="0"/>
                <wp:positionH relativeFrom="column">
                  <wp:posOffset>5087620</wp:posOffset>
                </wp:positionH>
                <wp:positionV relativeFrom="paragraph">
                  <wp:posOffset>150495</wp:posOffset>
                </wp:positionV>
                <wp:extent cx="954405" cy="2231390"/>
                <wp:effectExtent l="0" t="124142" r="0" b="26353"/>
                <wp:wrapNone/>
                <wp:docPr id="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00.6pt;margin-top:11.8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BTankAAJv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APsEA&#10;AADbAAAADwAAAGRycy9kb3ducmV2LnhtbERPS4vCMBC+L/gfwgje1rSiy1KNRQVBEBdfB70NzdgW&#10;m0lpoq3/3iws7G0+vufM0s5U4kmNKy0riIcRCOLM6pJzBefT+vMbhPPIGivLpOBFDtJ572OGibYt&#10;H+h59LkIIewSVFB4XydSuqwgg25oa+LA3Wxj0AfY5FI32IZwU8lRFH1JgyWHhgJrWhWU3Y8Po2DX&#10;5pdtfW1XP3u3ZyrH3eTAS6UG/W4xBeGp8//iP/dGh/kx/P4SD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NgD7BAAAA2w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9mMEA&#10;AADbAAAADwAAAGRycy9kb3ducmV2LnhtbERPTYvCMBC9L/gfwgheFk21sO5Wo6ig7B6tC+5xaMa2&#10;2ExKErX++40geJvH+5z5sjONuJLztWUF41ECgriwuuZSwe9hO/wE4QOyxsYyKbiTh+Wi9zbHTNsb&#10;7+mah1LEEPYZKqhCaDMpfVGRQT+yLXHkTtYZDBG6UmqHtxhuGjlJkg9psObYUGFLm4qKc34xCtLp&#10;T/u+y/ep7Nz6K92tObV/R6UG/W41AxGoCy/x0/2t4/wJPH6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F/Zj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I4MAA&#10;AADbAAAADwAAAGRycy9kb3ducmV2LnhtbERPS4vCMBC+C/6HMII3TV1BpJqWru6qJ8UHex6a2bZs&#10;MylNVuu/N4LgbT6+5yzTztTiSq2rLCuYjCMQxLnVFRcKLufv0RyE88gaa8uk4E4O0qTfW2Ks7Y2P&#10;dD35QoQQdjEqKL1vYildXpJBN7YNceB+bWvQB9gWUrd4C+Gmlh9RNJMGKw4NJTa0Kin/O/0bBVXz&#10;E2WTbrfdfOb71SG7rNF9rZUaDrpsAcJT59/il3un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bI4MAAAADb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Ddr8A&#10;AADbAAAADwAAAGRycy9kb3ducmV2LnhtbERPS4vCMBC+C/sfwizsTdNdpEg1iijKsgfBB56HZmyK&#10;zaQksdZ/vxEEb/PxPWe26G0jOvKhdqzge5SBIC6drrlScDpuhhMQISJrbByTggcFWMw/BjMstLvz&#10;nrpDrEQK4VCgAhNjW0gZSkMWw8i1xIm7OG8xJugrqT3eU7ht5E+W5dJizanBYEsrQ+X1cLMK1o62&#10;m+7859u12THGcf5YXXKlvj775RREpD6+xS/3r07zx/D8JR0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0wN2vwAAANsAAAAPAAAAAAAAAAAAAAAAAJgCAABkcnMvZG93bnJl&#10;di54bWxQSwUGAAAAAAQABAD1AAAAhA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BYcAA&#10;AADbAAAADwAAAGRycy9kb3ducmV2LnhtbERP24rCMBB9F/yHMIJvmip0lWoUFQQXdgtePmBoxrbY&#10;TEoT27pfv1lY8G0O5zrrbW8q0VLjSssKZtMIBHFmdcm5gtv1OFmCcB5ZY2WZFLzIwXYzHKwx0bbj&#10;M7UXn4sQwi5BBYX3dSKlywoy6Ka2Jg7c3TYGfYBNLnWDXQg3lZxH0Yc0WHJoKLCmQ0HZ4/I0CqRO&#10;uzr7Stvv+SKO031c/ujPl1LjUb9bgfDU+7f4333SYX4Mf7+E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kBYcAAAADbAAAADwAAAAAAAAAAAAAAAACYAgAAZHJzL2Rvd25y&#10;ZXYueG1sUEsFBgAAAAAEAAQA9QAAAIUDA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uMMA&#10;AADbAAAADwAAAGRycy9kb3ducmV2LnhtbERPTWsCMRC9F/wPYQRvNdtKZbsaRdoK7aGI2soeh810&#10;s5hMlk3U7b83QqG3ebzPmS97Z8WZutB4VvAwzkAQV143XCv42q/vcxAhImu0nknBLwVYLgZ3cyy0&#10;v/CWzrtYixTCoUAFJsa2kDJUhhyGsW+JE/fjO4cxwa6WusNLCndWPmbZVDpsODUYbOnFUHXcnZyC&#10;8vujfH7LPu3kdVNuW3vIzdM+V2o07FczEJH6+C/+c7/rNH8Kt1/S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uMMAAADbAAAADwAAAAAAAAAAAAAAAACYAgAAZHJzL2Rv&#10;d25yZXYueG1sUEsFBgAAAAAEAAQA9QAAAIg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wIcAA&#10;AADbAAAADwAAAGRycy9kb3ducmV2LnhtbERPzWrCQBC+F3yHZQRvzcYqrURXsQax11gfYMiOSTA7&#10;G7IbTfL0rlDobT6+39nselOLO7WusqxgHsUgiHOrKy4UXH6P7ysQziNrrC2TgoEc7LaTtw0m2j44&#10;o/vZFyKEsEtQQel9k0jp8pIMusg2xIG72tagD7AtpG7xEcJNLT/i+FMarDg0lNjQoaT8du6MAsrm&#10;2WlhxnjZDadxKfvUjt+pUrNpv1+D8NT7f/Gf+0eH+V/w+iUc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rwIc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sM8UA&#10;AADbAAAADwAAAGRycy9kb3ducmV2LnhtbESPT2vCQBDF70K/wzJCb7rRQ6mpq5QUQYoE/5T2OslO&#10;k2B2NmS3Gr995yB4m+G9ee83y/XgWnWhPjSeDcymCSji0tuGKwNfp83kFVSIyBZbz2TgRgHWq6fR&#10;ElPrr3ygyzFWSkI4pGigjrFLtQ5lTQ7D1HfEov363mGUta+07fEq4a7V8yR50Q4bloYaO8pqKs/H&#10;P2cg0L5IFj9FXiw+83b2sc2+d3lmzPN4eH8DFWmID/P9emsFX2DlFx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OwzxQAAANsAAAAPAAAAAAAAAAAAAAAAAJgCAABkcnMv&#10;ZG93bnJldi54bWxQSwUGAAAAAAQABAD1AAAAig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IRMEA&#10;AADbAAAADwAAAGRycy9kb3ducmV2LnhtbERPS4vCMBC+C/sfwizspWiqBx/VKCIIux4Eu3vwODZj&#10;W2wmJYna/fdGELzNx/ecxaozjbiR87VlBcNBCoK4sLrmUsHf77Y/BeEDssbGMin4Jw+r5UdvgZm2&#10;dz7QLQ+liCHsM1RQhdBmUvqiIoN+YFviyJ2tMxgidKXUDu8x3DRylKZjabDm2FBhS5uKikt+NQqS&#10;SXKcGofbU7pOmt3+Z3RxG6PU12e3noMI1IW3+OX+1n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siETBAAAA2wAAAA8AAAAAAAAAAAAAAAAAmAIAAGRycy9kb3du&#10;cmV2LnhtbFBLBQYAAAAABAAEAPUAAACG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oecMA&#10;AADbAAAADwAAAGRycy9kb3ducmV2LnhtbESPQWsCMRSE74X+h/CE3mrWFqxdjbIUhJ5E1+L5mTx3&#10;FzcvS5KuW3+9EYQeh5n5hlmsBtuKnnxoHCuYjDMQxNqZhisFP/v16wxEiMgGW8ek4I8CrJbPTwvM&#10;jbvwjvoyViJBOOSooI6xy6UMuiaLYew64uSdnLcYk/SVNB4vCW5b+ZZlU2mx4bRQY0dfNelz+WsV&#10;bLabvpxd110xLY5e6vbjcNBeqZfRUMxBRBrif/jR/jYKPt/h/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4oecMAAADbAAAADwAAAAAAAAAAAAAAAACYAgAAZHJzL2Rv&#10;d25yZXYueG1sUEsFBgAAAAAEAAQA9QAAAIg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RLMUA&#10;AADbAAAADwAAAGRycy9kb3ducmV2LnhtbESPQWvCQBSE7wX/w/KE3upGETXRTVBpQSgI2h56fM0+&#10;s8Hs25Ddmvjvu4WCx2FmvmE2xWAbcaPO144VTCcJCOLS6ZorBZ8fby8rED4ga2wck4I7eSjy0dMG&#10;M+16PtHtHCoRIewzVGBCaDMpfWnIop+4ljh6F9dZDFF2ldQd9hFuGzlLkoW0WHNcMNjS3lB5Pf9Y&#10;BX6/m6Xv86/XNPSnaX9Pdsflt1HqeTxs1yACDeER/m8ftIJ0D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REs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Bf8EA&#10;AADbAAAADwAAAGRycy9kb3ducmV2LnhtbESP32rCMBTG7we+QzjC7tbUMqXrmooOBsJAqO4BDslZ&#10;W2xOSpPZ7u2NMPDy4/vz4yu3s+3FlUbfOVawSlIQxNqZjhsF3+fPlxyED8gGe8ek4I88bKvFU4mF&#10;cRPXdD2FRsQR9gUqaEMYCim9bsmiT9xAHL0fN1oMUY6NNCNOcdz2MkvTjbTYcSS0ONBHS/py+rUR&#10;YkOW9Vjb9fR6RPza7A+5rpV6Xs67dxCB5vAI/7cPRsHbGu5f4g+Q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XwX/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1WsUA&#10;AADbAAAADwAAAGRycy9kb3ducmV2LnhtbESPQWvCQBSE70L/w/IKvYhu9BBsdCOlouTgodUePD6y&#10;zyQk+3bNrib9991CocdhZr5hNtvRdOJBvW8sK1jMExDEpdUNVwq+zvvZCoQPyBo7y6Tgmzxs86fJ&#10;BjNtB/6kxylUIkLYZ6igDsFlUvqyJoN+bh1x9K62Nxii7Cupexwi3HRymSSpNNhwXKjR0XtNZXu6&#10;GwXHqdt9uMNQpMfVJXG3g21tVyj18jy+rUEEGsN/+K9daAWv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nVa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MQA&#10;AADbAAAADwAAAGRycy9kb3ducmV2LnhtbESPwWrDMBBE74H+g9hCb4ncNjSJEyU0BZucCkn7AYu1&#10;sY2tlWvJtvr3UaDQ4zAzb5jdIZhWjNS72rKC50UCgriwuuZSwfdXNl+DcB5ZY2uZFPySg8P+YbbD&#10;VNuJzzRefCkihF2KCirvu1RKV1Rk0C1sRxy9q+0N+ij7Uuoepwg3rXxJkjdpsOa4UGFHHxUVzWUw&#10;CrLXz9wmbXMcwtLlm+mnuR5Do9TTY3jfgvAU/H/4r33SCjYruH+JP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pvzEAAAA2wAAAA8AAAAAAAAAAAAAAAAAmAIAAGRycy9k&#10;b3ducmV2LnhtbFBLBQYAAAAABAAEAPUAAACJAw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rzsEA&#10;AADbAAAADwAAAGRycy9kb3ducmV2LnhtbERPTWvCQBC9F/wPywi91Y1Ci0ZXEUEQ6qVpELyN2TEJ&#10;ZmdDdmuiv75zKPT4eN+rzeAadacu1J4NTCcJKOLC25pLA/n3/m0OKkRki41nMvCgAJv16GWFqfU9&#10;f9E9i6WSEA4pGqhibFOtQ1GRwzDxLbFwV985jAK7UtsOewl3jZ4lyYd2WLM0VNjSrqLilv046X3m&#10;h2N2DjnO83q4fPbH/fupMOZ1PGyXoCIN8V/85z5YAwsZK1/k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O687BAAAA2wAAAA8AAAAAAAAAAAAAAAAAmAIAAGRycy9kb3du&#10;cmV2LnhtbFBLBQYAAAAABAAEAPUAAACG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2659C9A3" wp14:editId="5D993BCB">
                <wp:simplePos x="0" y="0"/>
                <wp:positionH relativeFrom="column">
                  <wp:posOffset>3256280</wp:posOffset>
                </wp:positionH>
                <wp:positionV relativeFrom="paragraph">
                  <wp:posOffset>24130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Cambria" w:hAnsi="Cambria"/>
                              </w:rPr>
                              <w:id w:val="871944467"/>
                              <w:placeholder>
                                <w:docPart w:val="CDC4CEB40573482C97E02E1DC08D96A0"/>
                              </w:placeholder>
                            </w:sdtPr>
                            <w:sdtEndPr>
                              <w:rPr>
                                <w:rStyle w:val="DefaultParagraphFont"/>
                                <w:b/>
                              </w:rPr>
                            </w:sdtEndPr>
                            <w:sdtContent>
                              <w:p w14:paraId="6E52C001" w14:textId="77777777" w:rsidR="00DD60A4" w:rsidRPr="008E492B" w:rsidRDefault="00CD4EF5">
                                <w:pPr>
                                  <w:pStyle w:val="NewsletterTitle"/>
                                  <w:rPr>
                                    <w:rFonts w:ascii="Cambria" w:hAnsi="Cambria"/>
                                  </w:rPr>
                                </w:pPr>
                                <w:r w:rsidRPr="008E492B">
                                  <w:rPr>
                                    <w:rStyle w:val="NewsletterTitleChar"/>
                                    <w:rFonts w:ascii="Cambria" w:hAnsi="Cambria"/>
                                  </w:rPr>
                                  <w:t>Our</w:t>
                                </w:r>
                                <w:r w:rsidR="00B12382" w:rsidRPr="008E492B">
                                  <w:rPr>
                                    <w:rStyle w:val="NewsletterTitleChar"/>
                                    <w:rFonts w:ascii="Cambria" w:hAnsi="Cambria"/>
                                  </w:rPr>
                                  <w:t xml:space="preserve"> Student Teacher </w:t>
                                </w:r>
                              </w:p>
                            </w:sdtContent>
                          </w:sdt>
                          <w:sdt>
                            <w:sdtPr>
                              <w:rPr>
                                <w:rStyle w:val="NewsletterDateChar"/>
                                <w:rFonts w:ascii="Cambria" w:hAnsi="Cambria"/>
                                <w:b/>
                              </w:rPr>
                              <w:id w:val="940426"/>
                              <w:placeholder>
                                <w:docPart w:val="0D3F6E3A9B04482C8BF3498D4BA5B37A"/>
                              </w:placeholder>
                              <w:date w:fullDate="2014-01-09T00:00:00Z">
                                <w:dateFormat w:val="MMMM d, yyyy"/>
                                <w:lid w:val="en-US"/>
                                <w:storeMappedDataAs w:val="dateTime"/>
                                <w:calendar w:val="gregorian"/>
                              </w:date>
                            </w:sdtPr>
                            <w:sdtEndPr>
                              <w:rPr>
                                <w:rStyle w:val="DefaultParagraphFont"/>
                              </w:rPr>
                            </w:sdtEndPr>
                            <w:sdtContent>
                              <w:p w14:paraId="779CEA29" w14:textId="77777777" w:rsidR="00DD60A4" w:rsidRPr="004F0F33" w:rsidRDefault="00350810" w:rsidP="004F0F33">
                                <w:pPr>
                                  <w:pStyle w:val="NewsletterDate"/>
                                </w:pPr>
                                <w:r>
                                  <w:rPr>
                                    <w:rStyle w:val="NewsletterDateChar"/>
                                    <w:rFonts w:ascii="Cambria" w:hAnsi="Cambria"/>
                                    <w:b/>
                                    <w:lang w:val="en-US"/>
                                  </w:rPr>
                                  <w:t>January 9, 2014</w:t>
                                </w:r>
                              </w:p>
                            </w:sdtContent>
                          </w:sdt>
                          <w:p w14:paraId="59D01437" w14:textId="77777777"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56.4pt;margin-top:1.9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" filled="f" stroked="f">
                <v:textbox inset="0,0,0,0">
                  <w:txbxContent>
                    <w:sdt>
                      <w:sdtPr>
                        <w:rPr>
                          <w:rStyle w:val="NewsletterTitleChar"/>
                          <w:rFonts w:ascii="Cambria" w:hAnsi="Cambria"/>
                        </w:rPr>
                        <w:id w:val="871944467"/>
                        <w:placeholder>
                          <w:docPart w:val="CDC4CEB40573482C97E02E1DC08D96A0"/>
                        </w:placeholder>
                      </w:sdtPr>
                      <w:sdtEndPr>
                        <w:rPr>
                          <w:rStyle w:val="DefaultParagraphFont"/>
                          <w:b/>
                        </w:rPr>
                      </w:sdtEndPr>
                      <w:sdtContent>
                        <w:p w:rsidR="00DD60A4" w:rsidRPr="008E492B" w:rsidRDefault="00CD4EF5">
                          <w:pPr>
                            <w:pStyle w:val="NewsletterTitle"/>
                            <w:rPr>
                              <w:rFonts w:ascii="Cambria" w:hAnsi="Cambria"/>
                            </w:rPr>
                          </w:pPr>
                          <w:r w:rsidRPr="008E492B">
                            <w:rPr>
                              <w:rStyle w:val="NewsletterTitleChar"/>
                              <w:rFonts w:ascii="Cambria" w:hAnsi="Cambria"/>
                            </w:rPr>
                            <w:t>Our</w:t>
                          </w:r>
                          <w:r w:rsidR="00B12382" w:rsidRPr="008E492B">
                            <w:rPr>
                              <w:rStyle w:val="NewsletterTitleChar"/>
                              <w:rFonts w:ascii="Cambria" w:hAnsi="Cambria"/>
                            </w:rPr>
                            <w:t xml:space="preserve"> Student Teacher </w:t>
                          </w:r>
                        </w:p>
                      </w:sdtContent>
                    </w:sdt>
                    <w:sdt>
                      <w:sdtPr>
                        <w:rPr>
                          <w:rStyle w:val="NewsletterDateChar"/>
                          <w:rFonts w:ascii="Cambria" w:hAnsi="Cambria"/>
                          <w:b/>
                        </w:rPr>
                        <w:id w:val="940426"/>
                        <w:placeholder>
                          <w:docPart w:val="0D3F6E3A9B04482C8BF3498D4BA5B37A"/>
                        </w:placeholder>
                        <w:date w:fullDate="2014-01-09T00:00:00Z">
                          <w:dateFormat w:val="MMMM d, yyyy"/>
                          <w:lid w:val="en-US"/>
                          <w:storeMappedDataAs w:val="dateTime"/>
                          <w:calendar w:val="gregorian"/>
                        </w:date>
                      </w:sdtPr>
                      <w:sdtEndPr>
                        <w:rPr>
                          <w:rStyle w:val="DefaultParagraphFont"/>
                        </w:rPr>
                      </w:sdtEndPr>
                      <w:sdtContent>
                        <w:p w:rsidR="00DD60A4" w:rsidRPr="004F0F33" w:rsidRDefault="00350810" w:rsidP="004F0F33">
                          <w:pPr>
                            <w:pStyle w:val="NewsletterDate"/>
                          </w:pPr>
                          <w:r>
                            <w:rPr>
                              <w:rStyle w:val="NewsletterDateChar"/>
                              <w:rFonts w:ascii="Cambria" w:hAnsi="Cambria"/>
                              <w:b/>
                              <w:lang w:val="en-US"/>
                            </w:rPr>
                            <w:t>January 9, 2014</w:t>
                          </w:r>
                        </w:p>
                      </w:sdtContent>
                    </w:sdt>
                    <w:p w:rsidR="00DD60A4" w:rsidRDefault="00DD60A4">
                      <w:pPr>
                        <w:pStyle w:val="NewsletterTitle"/>
                      </w:pPr>
                    </w:p>
                  </w:txbxContent>
                </v:textbox>
              </v:shape>
            </w:pict>
          </mc:Fallback>
        </mc:AlternateContent>
      </w:r>
      <w:r>
        <w:rPr>
          <w:noProof/>
          <w:lang w:val="en-US" w:eastAsia="en-US"/>
        </w:rPr>
        <mc:AlternateContent>
          <mc:Choice Requires="wpg">
            <w:drawing>
              <wp:anchor distT="0" distB="0" distL="114300" distR="114300" simplePos="0" relativeHeight="251659264" behindDoc="1" locked="0" layoutInCell="1" allowOverlap="1" wp14:anchorId="5A97C2D2" wp14:editId="0B19D798">
                <wp:simplePos x="0" y="0"/>
                <wp:positionH relativeFrom="column">
                  <wp:posOffset>1863725</wp:posOffset>
                </wp:positionH>
                <wp:positionV relativeFrom="paragraph">
                  <wp:posOffset>288925</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46.75pt;margin-top:22.75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DB741C">
        <w:rPr>
          <w:noProof/>
          <w:lang w:val="en-US" w:eastAsia="en-US"/>
        </w:rPr>
        <mc:AlternateContent>
          <mc:Choice Requires="wps">
            <w:drawing>
              <wp:anchor distT="0" distB="0" distL="114300" distR="114300" simplePos="0" relativeHeight="251658239" behindDoc="1" locked="0" layoutInCell="1" allowOverlap="1" wp14:anchorId="7970ABDF" wp14:editId="727E790D">
                <wp:simplePos x="0" y="0"/>
                <wp:positionH relativeFrom="column">
                  <wp:posOffset>3515360</wp:posOffset>
                </wp:positionH>
                <wp:positionV relativeFrom="paragraph">
                  <wp:posOffset>994410</wp:posOffset>
                </wp:positionV>
                <wp:extent cx="3724275" cy="8555990"/>
                <wp:effectExtent l="635" t="3810" r="8890" b="3175"/>
                <wp:wrapNone/>
                <wp:docPr id="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DB741C">
        <w:rPr>
          <w:noProof/>
          <w:lang w:val="en-US" w:eastAsia="en-US"/>
        </w:rPr>
        <mc:AlternateContent>
          <mc:Choice Requires="wps">
            <w:drawing>
              <wp:anchor distT="0" distB="0" distL="114300" distR="114300" simplePos="0" relativeHeight="251661312" behindDoc="1" locked="0" layoutInCell="1" allowOverlap="1" wp14:anchorId="78F6EF6A" wp14:editId="344BB3EA">
                <wp:simplePos x="0" y="0"/>
                <wp:positionH relativeFrom="column">
                  <wp:posOffset>3956050</wp:posOffset>
                </wp:positionH>
                <wp:positionV relativeFrom="paragraph">
                  <wp:posOffset>201295</wp:posOffset>
                </wp:positionV>
                <wp:extent cx="3284220" cy="714375"/>
                <wp:effectExtent l="3175" t="1270" r="0" b="0"/>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p>
    <w:p w14:paraId="333774A1" w14:textId="77777777" w:rsidR="00DD60A4" w:rsidRDefault="00CC3222">
      <w:r>
        <w:rPr>
          <w:noProof/>
          <w:lang w:val="en-US" w:eastAsia="en-US"/>
        </w:rPr>
        <mc:AlternateContent>
          <mc:Choice Requires="wps">
            <w:drawing>
              <wp:anchor distT="0" distB="0" distL="114300" distR="114300" simplePos="0" relativeHeight="251665408" behindDoc="0" locked="0" layoutInCell="1" allowOverlap="1" wp14:anchorId="5741DBF7" wp14:editId="14A08945">
                <wp:simplePos x="0" y="0"/>
                <wp:positionH relativeFrom="column">
                  <wp:posOffset>3582670</wp:posOffset>
                </wp:positionH>
                <wp:positionV relativeFrom="paragraph">
                  <wp:posOffset>1132840</wp:posOffset>
                </wp:positionV>
                <wp:extent cx="3104515" cy="7665720"/>
                <wp:effectExtent l="0" t="0" r="0" b="0"/>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6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rFonts w:ascii="Cambria" w:hAnsi="Cambria"/>
                                <w:b/>
                                <w:smallCaps/>
                              </w:rPr>
                              <w:id w:val="939771"/>
                              <w:showingPlcHdr/>
                            </w:sdtPr>
                            <w:sdtEndPr>
                              <w:rPr>
                                <w:rStyle w:val="DefaultParagraphFont"/>
                              </w:rPr>
                            </w:sdtEndPr>
                            <w:sdtContent>
                              <w:p w14:paraId="227A57EE" w14:textId="77777777" w:rsidR="00DD60A4" w:rsidRPr="00280F7C" w:rsidRDefault="00280F7C" w:rsidP="00280F7C">
                                <w:pPr>
                                  <w:pStyle w:val="SectionLabelRightAligned"/>
                                  <w:rPr>
                                    <w:rFonts w:ascii="Cambria" w:hAnsi="Cambria"/>
                                  </w:rPr>
                                </w:pPr>
                                <w:r>
                                  <w:rPr>
                                    <w:rStyle w:val="SectionLabelRightAlignedChar"/>
                                    <w:rFonts w:ascii="Cambria" w:hAnsi="Cambria"/>
                                    <w:b/>
                                    <w:smallCaps/>
                                  </w:rPr>
                                  <w:t xml:space="preserve">     </w:t>
                                </w:r>
                              </w:p>
                            </w:sdtContent>
                          </w:sdt>
                          <w:p w14:paraId="4A8BFDE2" w14:textId="77777777" w:rsidR="00350810" w:rsidRDefault="00350810" w:rsidP="00350810">
                            <w:pPr>
                              <w:pStyle w:val="Default"/>
                            </w:pPr>
                          </w:p>
                          <w:p w14:paraId="77979852" w14:textId="77777777" w:rsidR="006F62D0" w:rsidRDefault="006F62D0" w:rsidP="00350810">
                            <w:pPr>
                              <w:pStyle w:val="Default"/>
                            </w:pPr>
                          </w:p>
                          <w:p w14:paraId="0DBB7E19" w14:textId="77777777" w:rsidR="00350810" w:rsidRPr="00350810" w:rsidRDefault="00350810" w:rsidP="00350810">
                            <w:pPr>
                              <w:pStyle w:val="Default"/>
                            </w:pPr>
                            <w:r w:rsidRPr="00350810">
                              <w:t>The purpose of this practicum experience is to help me develop, as a p</w:t>
                            </w:r>
                            <w:r w:rsidR="003A693E">
                              <w:t>re-service educator, my teacher essence</w:t>
                            </w:r>
                            <w:r w:rsidRPr="00350810">
                              <w:t xml:space="preserve"> and personal philosophy of education. </w:t>
                            </w:r>
                            <w:r w:rsidR="003A693E">
                              <w:t>I hope to strengthen the skills I possess and learn many new things</w:t>
                            </w:r>
                            <w:r w:rsidR="006F62D0">
                              <w:t xml:space="preserve"> from the students, teachers, </w:t>
                            </w:r>
                            <w:r w:rsidR="00441D76">
                              <w:t>and people</w:t>
                            </w:r>
                            <w:r w:rsidR="006F62D0">
                              <w:t xml:space="preserve"> in the Connect community. </w:t>
                            </w:r>
                            <w:r w:rsidRPr="00350810">
                              <w:t xml:space="preserve">Mrs. Kelly will be my mentor in this process as we share the role of teaching. My goal is to use her support and knowledge to teach confidently on my own before the twelve weeks is up! </w:t>
                            </w:r>
                          </w:p>
                          <w:p w14:paraId="6CE145BE" w14:textId="77777777" w:rsidR="00350810" w:rsidRDefault="00350810" w:rsidP="00350810">
                            <w:pPr>
                              <w:pStyle w:val="Default"/>
                            </w:pPr>
                          </w:p>
                          <w:p w14:paraId="193D80DD" w14:textId="77777777" w:rsidR="00350810" w:rsidRPr="00350810" w:rsidRDefault="00350810" w:rsidP="00350810">
                            <w:pPr>
                              <w:pStyle w:val="Default"/>
                            </w:pPr>
                            <w:r w:rsidRPr="00350810">
                              <w:t>The past semester has prepared me in becoming familiar with the grade four Alberta Program of Studies, and developing a</w:t>
                            </w:r>
                            <w:r w:rsidR="003A693E">
                              <w:t xml:space="preserve"> mindset for inquiry learning. </w:t>
                            </w:r>
                            <w:r w:rsidRPr="00350810">
                              <w:t xml:space="preserve">I </w:t>
                            </w:r>
                            <w:r>
                              <w:t>have met</w:t>
                            </w:r>
                            <w:r w:rsidRPr="00350810">
                              <w:t xml:space="preserve"> with Mrs. Kelly on December 9th so that we can make the tra</w:t>
                            </w:r>
                            <w:r>
                              <w:t>nsition of my arrival this month</w:t>
                            </w:r>
                            <w:r w:rsidRPr="00350810">
                              <w:t xml:space="preserve"> as smooth as possible for the students. </w:t>
                            </w:r>
                          </w:p>
                          <w:p w14:paraId="6785550E" w14:textId="77777777" w:rsidR="00350810" w:rsidRPr="00350810" w:rsidRDefault="00350810" w:rsidP="00350810">
                            <w:pPr>
                              <w:pStyle w:val="Default"/>
                            </w:pPr>
                          </w:p>
                          <w:p w14:paraId="011CF1D3" w14:textId="77777777" w:rsidR="00350810" w:rsidRPr="00350810" w:rsidRDefault="00350810" w:rsidP="00350810">
                            <w:pPr>
                              <w:pStyle w:val="Default"/>
                            </w:pPr>
                            <w:r w:rsidRPr="00350810">
                              <w:t>Thank you for your attention an</w:t>
                            </w:r>
                            <w:r>
                              <w:t xml:space="preserve">d allowing me join your kids on this special </w:t>
                            </w:r>
                            <w:r w:rsidRPr="00350810">
                              <w:t xml:space="preserve">journey! </w:t>
                            </w:r>
                          </w:p>
                          <w:p w14:paraId="4E75E92B" w14:textId="77777777" w:rsidR="00350810" w:rsidRDefault="00350810" w:rsidP="00350810">
                            <w:pPr>
                              <w:pStyle w:val="Default"/>
                            </w:pPr>
                          </w:p>
                          <w:p w14:paraId="1C7EF556" w14:textId="77777777" w:rsidR="006F62D0" w:rsidRDefault="006F62D0" w:rsidP="00350810">
                            <w:pPr>
                              <w:pStyle w:val="Default"/>
                            </w:pPr>
                          </w:p>
                          <w:p w14:paraId="4D969399" w14:textId="77777777" w:rsidR="00350810" w:rsidRPr="00350810" w:rsidRDefault="00350810" w:rsidP="00350810">
                            <w:pPr>
                              <w:pStyle w:val="Default"/>
                            </w:pPr>
                            <w:r w:rsidRPr="00350810">
                              <w:t xml:space="preserve">Kind regards, </w:t>
                            </w:r>
                          </w:p>
                          <w:p w14:paraId="24A926A1" w14:textId="77777777" w:rsidR="00350810" w:rsidRPr="00350810" w:rsidRDefault="00350810" w:rsidP="00350810">
                            <w:pPr>
                              <w:pStyle w:val="TextRightAligned"/>
                              <w:jc w:val="left"/>
                              <w:rPr>
                                <w:rFonts w:ascii="Cambria" w:hAnsi="Cambria"/>
                                <w:sz w:val="24"/>
                                <w:szCs w:val="24"/>
                              </w:rPr>
                            </w:pPr>
                          </w:p>
                          <w:p w14:paraId="083BC45C" w14:textId="77777777" w:rsidR="00DD60A4" w:rsidRPr="00350810" w:rsidRDefault="00350810" w:rsidP="00350810">
                            <w:pPr>
                              <w:pStyle w:val="TextRightAligned"/>
                              <w:ind w:firstLine="720"/>
                              <w:jc w:val="left"/>
                              <w:rPr>
                                <w:rFonts w:ascii="Cambria" w:hAnsi="Cambria"/>
                                <w:b/>
                                <w:bCs/>
                                <w:sz w:val="24"/>
                                <w:szCs w:val="24"/>
                              </w:rPr>
                            </w:pPr>
                            <w:r w:rsidRPr="00350810">
                              <w:rPr>
                                <w:rFonts w:ascii="Cambria" w:hAnsi="Cambria"/>
                                <w:sz w:val="24"/>
                                <w:szCs w:val="24"/>
                              </w:rPr>
                              <w:t>Ms. Glinsbockel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7" type="#_x0000_t202" style="position:absolute;margin-left:282.1pt;margin-top:89.2pt;width:244.45pt;height:60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aPvAIAAMQ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" filled="f" stroked="f">
                <v:textbox>
                  <w:txbxContent>
                    <w:sdt>
                      <w:sdtPr>
                        <w:rPr>
                          <w:rStyle w:val="SectionLabelRightAlignedChar"/>
                          <w:rFonts w:ascii="Cambria" w:hAnsi="Cambria"/>
                          <w:b/>
                          <w:smallCaps/>
                        </w:rPr>
                        <w:id w:val="939771"/>
                        <w:showingPlcHdr/>
                      </w:sdtPr>
                      <w:sdtEndPr>
                        <w:rPr>
                          <w:rStyle w:val="DefaultParagraphFont"/>
                        </w:rPr>
                      </w:sdtEndPr>
                      <w:sdtContent>
                        <w:p w:rsidR="00DD60A4" w:rsidRPr="00280F7C" w:rsidRDefault="00280F7C" w:rsidP="00280F7C">
                          <w:pPr>
                            <w:pStyle w:val="SectionLabelRightAligned"/>
                            <w:rPr>
                              <w:rFonts w:ascii="Cambria" w:hAnsi="Cambria"/>
                            </w:rPr>
                          </w:pPr>
                          <w:r>
                            <w:rPr>
                              <w:rStyle w:val="SectionLabelRightAlignedChar"/>
                              <w:rFonts w:ascii="Cambria" w:hAnsi="Cambria"/>
                              <w:b/>
                              <w:smallCaps/>
                            </w:rPr>
                            <w:t xml:space="preserve">     </w:t>
                          </w:r>
                        </w:p>
                      </w:sdtContent>
                    </w:sdt>
                    <w:p w:rsidR="00350810" w:rsidRDefault="00350810" w:rsidP="00350810">
                      <w:pPr>
                        <w:pStyle w:val="Default"/>
                      </w:pPr>
                    </w:p>
                    <w:p w:rsidR="006F62D0" w:rsidRDefault="006F62D0" w:rsidP="00350810">
                      <w:pPr>
                        <w:pStyle w:val="Default"/>
                      </w:pPr>
                    </w:p>
                    <w:p w:rsidR="00350810" w:rsidRPr="00350810" w:rsidRDefault="00350810" w:rsidP="00350810">
                      <w:pPr>
                        <w:pStyle w:val="Default"/>
                      </w:pPr>
                      <w:r w:rsidRPr="00350810">
                        <w:t>The purpose of this practicum experience is to help me develop, as a p</w:t>
                      </w:r>
                      <w:r w:rsidR="003A693E">
                        <w:t>re-service educator, my teacher essence</w:t>
                      </w:r>
                      <w:r w:rsidRPr="00350810">
                        <w:t xml:space="preserve"> and personal philosophy of education. </w:t>
                      </w:r>
                      <w:r w:rsidR="003A693E">
                        <w:t>I hope to strengthen the skills I possess and learn many new things</w:t>
                      </w:r>
                      <w:r w:rsidR="006F62D0">
                        <w:t xml:space="preserve"> from the students, teachers, </w:t>
                      </w:r>
                      <w:r w:rsidR="00441D76">
                        <w:t>and people</w:t>
                      </w:r>
                      <w:r w:rsidR="006F62D0">
                        <w:t xml:space="preserve"> in the Connect community. </w:t>
                      </w:r>
                      <w:r w:rsidRPr="00350810">
                        <w:t xml:space="preserve">Mrs. Kelly will be my mentor in this process as we share the role of teaching. My goal is to use her support and knowledge to teach confidently on my own before the twelve weeks is up! </w:t>
                      </w:r>
                      <w:bookmarkStart w:id="1" w:name="_GoBack"/>
                      <w:bookmarkEnd w:id="1"/>
                    </w:p>
                    <w:p w:rsidR="00350810" w:rsidRDefault="00350810" w:rsidP="00350810">
                      <w:pPr>
                        <w:pStyle w:val="Default"/>
                      </w:pPr>
                    </w:p>
                    <w:p w:rsidR="00350810" w:rsidRPr="00350810" w:rsidRDefault="00350810" w:rsidP="00350810">
                      <w:pPr>
                        <w:pStyle w:val="Default"/>
                      </w:pPr>
                      <w:r w:rsidRPr="00350810">
                        <w:t>The past semester has prepared me in becoming familiar with the grade four Alberta Program of Studies, and developing a</w:t>
                      </w:r>
                      <w:r w:rsidR="003A693E">
                        <w:t xml:space="preserve"> mindset for inquiry learning. </w:t>
                      </w:r>
                      <w:r w:rsidRPr="00350810">
                        <w:t xml:space="preserve">I </w:t>
                      </w:r>
                      <w:r>
                        <w:t>have met</w:t>
                      </w:r>
                      <w:r w:rsidRPr="00350810">
                        <w:t xml:space="preserve"> with Mrs. Kelly on December 9th so that we can make the tra</w:t>
                      </w:r>
                      <w:r>
                        <w:t>nsition of my arrival this month</w:t>
                      </w:r>
                      <w:r w:rsidRPr="00350810">
                        <w:t xml:space="preserve"> as smooth as possible for the students. </w:t>
                      </w:r>
                    </w:p>
                    <w:p w:rsidR="00350810" w:rsidRPr="00350810" w:rsidRDefault="00350810" w:rsidP="00350810">
                      <w:pPr>
                        <w:pStyle w:val="Default"/>
                      </w:pPr>
                    </w:p>
                    <w:p w:rsidR="00350810" w:rsidRPr="00350810" w:rsidRDefault="00350810" w:rsidP="00350810">
                      <w:pPr>
                        <w:pStyle w:val="Default"/>
                      </w:pPr>
                      <w:r w:rsidRPr="00350810">
                        <w:t>Thank you for your attention an</w:t>
                      </w:r>
                      <w:r>
                        <w:t xml:space="preserve">d allowing me join your kids on this special </w:t>
                      </w:r>
                      <w:r w:rsidRPr="00350810">
                        <w:t xml:space="preserve">journey! </w:t>
                      </w:r>
                    </w:p>
                    <w:p w:rsidR="00350810" w:rsidRDefault="00350810" w:rsidP="00350810">
                      <w:pPr>
                        <w:pStyle w:val="Default"/>
                      </w:pPr>
                    </w:p>
                    <w:p w:rsidR="006F62D0" w:rsidRDefault="006F62D0" w:rsidP="00350810">
                      <w:pPr>
                        <w:pStyle w:val="Default"/>
                      </w:pPr>
                    </w:p>
                    <w:p w:rsidR="00350810" w:rsidRPr="00350810" w:rsidRDefault="00350810" w:rsidP="00350810">
                      <w:pPr>
                        <w:pStyle w:val="Default"/>
                      </w:pPr>
                      <w:r w:rsidRPr="00350810">
                        <w:t xml:space="preserve">Kind regards, </w:t>
                      </w:r>
                    </w:p>
                    <w:p w:rsidR="00350810" w:rsidRPr="00350810" w:rsidRDefault="00350810" w:rsidP="00350810">
                      <w:pPr>
                        <w:pStyle w:val="TextRightAligned"/>
                        <w:jc w:val="left"/>
                        <w:rPr>
                          <w:rFonts w:ascii="Cambria" w:hAnsi="Cambria"/>
                          <w:sz w:val="24"/>
                          <w:szCs w:val="24"/>
                        </w:rPr>
                      </w:pPr>
                    </w:p>
                    <w:p w:rsidR="00DD60A4" w:rsidRPr="00350810" w:rsidRDefault="00350810" w:rsidP="00350810">
                      <w:pPr>
                        <w:pStyle w:val="TextRightAligned"/>
                        <w:ind w:firstLine="720"/>
                        <w:jc w:val="left"/>
                        <w:rPr>
                          <w:rFonts w:ascii="Cambria" w:hAnsi="Cambria"/>
                          <w:b/>
                          <w:bCs/>
                          <w:sz w:val="24"/>
                          <w:szCs w:val="24"/>
                        </w:rPr>
                      </w:pPr>
                      <w:r w:rsidRPr="00350810">
                        <w:rPr>
                          <w:rFonts w:ascii="Cambria" w:hAnsi="Cambria"/>
                          <w:sz w:val="24"/>
                          <w:szCs w:val="24"/>
                        </w:rPr>
                        <w:t>Ms. Glinsbockel</w:t>
                      </w:r>
                    </w:p>
                  </w:txbxContent>
                </v:textbox>
              </v:shape>
            </w:pict>
          </mc:Fallback>
        </mc:AlternateContent>
      </w:r>
      <w:r>
        <w:rPr>
          <w:noProof/>
          <w:lang w:val="en-US" w:eastAsia="en-US"/>
        </w:rPr>
        <mc:AlternateContent>
          <mc:Choice Requires="wps">
            <w:drawing>
              <wp:anchor distT="0" distB="0" distL="114300" distR="114300" simplePos="0" relativeHeight="251662336" behindDoc="1" locked="0" layoutInCell="1" allowOverlap="1" wp14:anchorId="6DBEDD2D" wp14:editId="4E3801A1">
                <wp:simplePos x="0" y="0"/>
                <wp:positionH relativeFrom="column">
                  <wp:posOffset>-118110</wp:posOffset>
                </wp:positionH>
                <wp:positionV relativeFrom="paragraph">
                  <wp:posOffset>1311275</wp:posOffset>
                </wp:positionV>
                <wp:extent cx="3682365" cy="7882255"/>
                <wp:effectExtent l="0" t="0" r="0" b="4445"/>
                <wp:wrapNone/>
                <wp:docPr id="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9.3pt;margin-top:103.2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Pr>
          <w:noProof/>
          <w:lang w:val="en-US" w:eastAsia="en-US"/>
        </w:rPr>
        <mc:AlternateContent>
          <mc:Choice Requires="wps">
            <w:drawing>
              <wp:anchor distT="0" distB="0" distL="114300" distR="114300" simplePos="0" relativeHeight="251657215" behindDoc="1" locked="0" layoutInCell="1" allowOverlap="1" wp14:anchorId="55A3681C" wp14:editId="78DDE637">
                <wp:simplePos x="0" y="0"/>
                <wp:positionH relativeFrom="column">
                  <wp:posOffset>-207645</wp:posOffset>
                </wp:positionH>
                <wp:positionV relativeFrom="paragraph">
                  <wp:posOffset>626745</wp:posOffset>
                </wp:positionV>
                <wp:extent cx="3594100" cy="7759700"/>
                <wp:effectExtent l="0" t="0" r="6350" b="0"/>
                <wp:wrapNone/>
                <wp:docPr id="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16.35pt;margin-top:49.3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Pr>
          <w:noProof/>
          <w:lang w:val="en-US" w:eastAsia="en-US"/>
        </w:rPr>
        <mc:AlternateContent>
          <mc:Choice Requires="wps">
            <w:drawing>
              <wp:anchor distT="0" distB="0" distL="114300" distR="114300" simplePos="0" relativeHeight="251654142" behindDoc="0" locked="0" layoutInCell="1" allowOverlap="1" wp14:anchorId="73D5C955" wp14:editId="6B99BDBC">
                <wp:simplePos x="0" y="0"/>
                <wp:positionH relativeFrom="column">
                  <wp:posOffset>3378835</wp:posOffset>
                </wp:positionH>
                <wp:positionV relativeFrom="paragraph">
                  <wp:posOffset>744220</wp:posOffset>
                </wp:positionV>
                <wp:extent cx="3601720" cy="8662670"/>
                <wp:effectExtent l="0" t="0" r="0" b="5080"/>
                <wp:wrapNone/>
                <wp:docPr id="5"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266.05pt;margin-top:58.6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Pr>
          <w:noProof/>
          <w:lang w:val="en-US" w:eastAsia="en-US"/>
        </w:rPr>
        <mc:AlternateContent>
          <mc:Choice Requires="wps">
            <w:drawing>
              <wp:anchor distT="0" distB="0" distL="114300" distR="114300" simplePos="0" relativeHeight="251656191" behindDoc="1" locked="0" layoutInCell="1" allowOverlap="1" wp14:anchorId="0410B8E1" wp14:editId="109152A7">
                <wp:simplePos x="0" y="0"/>
                <wp:positionH relativeFrom="column">
                  <wp:posOffset>3025140</wp:posOffset>
                </wp:positionH>
                <wp:positionV relativeFrom="paragraph">
                  <wp:posOffset>345440</wp:posOffset>
                </wp:positionV>
                <wp:extent cx="3626485" cy="8397875"/>
                <wp:effectExtent l="0" t="0" r="0" b="3175"/>
                <wp:wrapNone/>
                <wp:docPr id="6"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38.2pt;margin-top:27.2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sYTwoAAIU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971489">
        <w:rPr>
          <w:noProof/>
          <w:lang w:val="en-US" w:eastAsia="en-US"/>
        </w:rPr>
        <mc:AlternateContent>
          <mc:Choice Requires="wps">
            <w:drawing>
              <wp:anchor distT="0" distB="0" distL="114300" distR="114300" simplePos="0" relativeHeight="251663360" behindDoc="0" locked="0" layoutInCell="1" allowOverlap="1" wp14:anchorId="321C8C03" wp14:editId="0C34238A">
                <wp:simplePos x="0" y="0"/>
                <wp:positionH relativeFrom="column">
                  <wp:posOffset>247650</wp:posOffset>
                </wp:positionH>
                <wp:positionV relativeFrom="paragraph">
                  <wp:posOffset>1797050</wp:posOffset>
                </wp:positionV>
                <wp:extent cx="3183255" cy="7098030"/>
                <wp:effectExtent l="0" t="0" r="0" b="762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09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EE9F" w14:textId="77777777" w:rsidR="00DD60A4" w:rsidRPr="008E492B" w:rsidRDefault="001D4CA6">
                            <w:pPr>
                              <w:pStyle w:val="SectionLabelALLCAPS"/>
                              <w:jc w:val="center"/>
                              <w:rPr>
                                <w:rFonts w:ascii="Cambria" w:hAnsi="Cambria"/>
                              </w:rPr>
                            </w:pPr>
                            <w:sdt>
                              <w:sdtPr>
                                <w:rPr>
                                  <w:rFonts w:ascii="Cambria" w:hAnsi="Cambria"/>
                                </w:rPr>
                                <w:id w:val="939767"/>
                                <w:picture/>
                              </w:sdtPr>
                              <w:sdtEndPr/>
                              <w:sdtContent>
                                <w:r w:rsidR="00B12382" w:rsidRPr="008E492B">
                                  <w:rPr>
                                    <w:rFonts w:ascii="Cambria" w:hAnsi="Cambria"/>
                                    <w:noProof/>
                                    <w:lang w:val="en-US" w:eastAsia="en-US" w:bidi="ar-SA"/>
                                  </w:rPr>
                                  <w:drawing>
                                    <wp:inline distT="0" distB="0" distL="0" distR="0" wp14:anchorId="7C31BF9C" wp14:editId="1B90C59A">
                                      <wp:extent cx="2824132" cy="166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70751.JPG"/>
                                              <pic:cNvPicPr/>
                                            </pic:nvPicPr>
                                            <pic:blipFill rotWithShape="1">
                                              <a:blip r:embed="rId8" cstate="print">
                                                <a:extLst>
                                                  <a:ext uri="{28A0092B-C50C-407E-A947-70E740481C1C}">
                                                    <a14:useLocalDpi xmlns:a14="http://schemas.microsoft.com/office/drawing/2010/main" val="0"/>
                                                  </a:ext>
                                                </a:extLst>
                                              </a:blip>
                                              <a:srcRect l="1602" t="16189" r="27807" b="28263"/>
                                              <a:stretch/>
                                            </pic:blipFill>
                                            <pic:spPr bwMode="auto">
                                              <a:xfrm>
                                                <a:off x="0" y="0"/>
                                                <a:ext cx="2827325" cy="1668760"/>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12492A7F" w14:textId="77777777" w:rsidR="00DD60A4" w:rsidRPr="008E492B" w:rsidRDefault="001D4CA6" w:rsidP="004F0F33">
                            <w:pPr>
                              <w:pStyle w:val="Photocaption"/>
                              <w:rPr>
                                <w:rStyle w:val="SectionLabelALLCAPSChar"/>
                                <w:rFonts w:ascii="Cambria" w:eastAsiaTheme="minorHAnsi" w:hAnsi="Cambria"/>
                                <w:b/>
                                <w:caps w:val="0"/>
                                <w:color w:val="auto"/>
                                <w:sz w:val="20"/>
                              </w:rPr>
                            </w:pPr>
                            <w:sdt>
                              <w:sdtPr>
                                <w:rPr>
                                  <w:rStyle w:val="PhotocaptionChar"/>
                                  <w:rFonts w:ascii="Cambria" w:hAnsi="Cambria"/>
                                  <w:b/>
                                  <w:i/>
                                </w:rPr>
                                <w:id w:val="871944564"/>
                                <w:showingPlcHdr/>
                              </w:sdtPr>
                              <w:sdtEndPr>
                                <w:rPr>
                                  <w:rStyle w:val="DefaultParagraphFont"/>
                                </w:rPr>
                              </w:sdtEndPr>
                              <w:sdtContent>
                                <w:r w:rsidR="008E492B" w:rsidRPr="008E492B">
                                  <w:rPr>
                                    <w:rStyle w:val="PhotocaptionChar"/>
                                    <w:rFonts w:ascii="Cambria" w:hAnsi="Cambria"/>
                                    <w:b/>
                                    <w:i/>
                                  </w:rPr>
                                  <w:t xml:space="preserve">     </w:t>
                                </w:r>
                              </w:sdtContent>
                            </w:sdt>
                          </w:p>
                          <w:p w14:paraId="1BF010B9" w14:textId="77777777" w:rsidR="00350810" w:rsidRDefault="00350810" w:rsidP="00350810">
                            <w:pPr>
                              <w:pStyle w:val="Default"/>
                            </w:pPr>
                          </w:p>
                          <w:p w14:paraId="63BE40BA" w14:textId="77777777" w:rsidR="00350810" w:rsidRPr="00350810" w:rsidRDefault="00350810" w:rsidP="00350810">
                            <w:pPr>
                              <w:pStyle w:val="Default"/>
                            </w:pPr>
                            <w:r w:rsidRPr="00350810">
                              <w:t xml:space="preserve">Dear grade four families, </w:t>
                            </w:r>
                          </w:p>
                          <w:p w14:paraId="14C61044" w14:textId="77777777" w:rsidR="00350810" w:rsidRPr="00350810" w:rsidRDefault="00350810" w:rsidP="00350810">
                            <w:pPr>
                              <w:pStyle w:val="Default"/>
                            </w:pPr>
                          </w:p>
                          <w:p w14:paraId="0D6ABB60" w14:textId="77777777" w:rsidR="00350810" w:rsidRPr="00350810" w:rsidRDefault="00350810" w:rsidP="00350810">
                            <w:pPr>
                              <w:pStyle w:val="Default"/>
                            </w:pPr>
                            <w:r w:rsidRPr="00350810">
                              <w:t>I’m excited to introduce myself as your classroom’s student teacher candidate from Mount Royal University. My name is Brittney G</w:t>
                            </w:r>
                            <w:r w:rsidR="003A693E">
                              <w:t>linsbockel and I have joined</w:t>
                            </w:r>
                            <w:r w:rsidRPr="00350810">
                              <w:t xml:space="preserve"> Mrs. Kelly on January 8th to begin my second practicum experience of twelve weeks total. </w:t>
                            </w:r>
                          </w:p>
                          <w:p w14:paraId="52A30DF7" w14:textId="77777777" w:rsidR="00350810" w:rsidRDefault="00350810" w:rsidP="00350810">
                            <w:pPr>
                              <w:pStyle w:val="Default"/>
                            </w:pPr>
                            <w:r w:rsidRPr="00350810">
                              <w:t xml:space="preserve">I look forward to getting to know you, but until then I’d like to share a little bit about myself! </w:t>
                            </w:r>
                          </w:p>
                          <w:p w14:paraId="545BB07E" w14:textId="77777777" w:rsidR="003A693E" w:rsidRPr="00350810" w:rsidRDefault="003A693E" w:rsidP="00350810">
                            <w:pPr>
                              <w:pStyle w:val="Default"/>
                            </w:pPr>
                          </w:p>
                          <w:p w14:paraId="5C8EC3F6" w14:textId="77777777" w:rsidR="008E492B" w:rsidRPr="00350810" w:rsidRDefault="00350810" w:rsidP="00350810">
                            <w:pPr>
                              <w:rPr>
                                <w:rFonts w:ascii="Cambria" w:hAnsi="Cambria"/>
                                <w:sz w:val="24"/>
                                <w:szCs w:val="24"/>
                              </w:rPr>
                            </w:pPr>
                            <w:r w:rsidRPr="00350810">
                              <w:rPr>
                                <w:rFonts w:ascii="Cambria" w:hAnsi="Cambria"/>
                                <w:sz w:val="24"/>
                                <w:szCs w:val="24"/>
                              </w:rPr>
                              <w:t xml:space="preserve">Upon my graduation from Vernon Secondary in BC, I moved to Calgary to pursue my dream of becoming an elementary school teacher at Mount Royal University. I’m currently in my fourth year of the Bachelor of Elementary Education program with a minor in Teaching English as a Second Language. I have a growing passion for young people and believe that they are an important part of our future. </w:t>
                            </w:r>
                            <w:r w:rsidR="008E492B" w:rsidRPr="00350810">
                              <w:rPr>
                                <w:rFonts w:ascii="Cambria" w:hAnsi="Cambria"/>
                                <w:sz w:val="24"/>
                                <w:szCs w:val="24"/>
                              </w:rPr>
                              <w:t xml:space="preserve"> </w:t>
                            </w:r>
                          </w:p>
                          <w:p w14:paraId="6C00ADAC" w14:textId="77777777" w:rsidR="00DD60A4" w:rsidRPr="008E492B" w:rsidRDefault="00DD60A4">
                            <w:pPr>
                              <w:pStyle w:val="Text"/>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19.5pt;margin-top:141.5pt;width:250.65pt;height:55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VW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" filled="f" stroked="f">
                <v:textbox>
                  <w:txbxContent>
                    <w:p w:rsidR="00DD60A4" w:rsidRPr="008E492B" w:rsidRDefault="00CF1F55">
                      <w:pPr>
                        <w:pStyle w:val="SectionLabelALLCAPS"/>
                        <w:jc w:val="center"/>
                        <w:rPr>
                          <w:rFonts w:ascii="Cambria" w:hAnsi="Cambria"/>
                        </w:rPr>
                      </w:pPr>
                      <w:sdt>
                        <w:sdtPr>
                          <w:rPr>
                            <w:rFonts w:ascii="Cambria" w:hAnsi="Cambria"/>
                          </w:rPr>
                          <w:id w:val="939767"/>
                          <w:picture/>
                        </w:sdtPr>
                        <w:sdtEndPr/>
                        <w:sdtContent>
                          <w:r w:rsidR="00B12382" w:rsidRPr="008E492B">
                            <w:rPr>
                              <w:rFonts w:ascii="Cambria" w:hAnsi="Cambria"/>
                              <w:noProof/>
                              <w:lang w:bidi="ar-SA"/>
                            </w:rPr>
                            <w:drawing>
                              <wp:inline distT="0" distB="0" distL="0" distR="0" wp14:anchorId="74191564" wp14:editId="01569A9D">
                                <wp:extent cx="2824132" cy="1666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70751.JPG"/>
                                        <pic:cNvPicPr/>
                                      </pic:nvPicPr>
                                      <pic:blipFill rotWithShape="1">
                                        <a:blip r:embed="rId9" cstate="print">
                                          <a:extLst>
                                            <a:ext uri="{28A0092B-C50C-407E-A947-70E740481C1C}">
                                              <a14:useLocalDpi xmlns:a14="http://schemas.microsoft.com/office/drawing/2010/main" val="0"/>
                                            </a:ext>
                                          </a:extLst>
                                        </a:blip>
                                        <a:srcRect l="1602" t="16189" r="27807" b="28263"/>
                                        <a:stretch/>
                                      </pic:blipFill>
                                      <pic:spPr bwMode="auto">
                                        <a:xfrm>
                                          <a:off x="0" y="0"/>
                                          <a:ext cx="2827325" cy="1668760"/>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DD60A4" w:rsidRPr="008E492B" w:rsidRDefault="00CF1F55" w:rsidP="004F0F33">
                      <w:pPr>
                        <w:pStyle w:val="Photocaption"/>
                        <w:rPr>
                          <w:rStyle w:val="SectionLabelALLCAPSChar"/>
                          <w:rFonts w:ascii="Cambria" w:eastAsiaTheme="minorHAnsi" w:hAnsi="Cambria"/>
                          <w:b/>
                          <w:caps w:val="0"/>
                          <w:color w:val="auto"/>
                          <w:sz w:val="20"/>
                        </w:rPr>
                      </w:pPr>
                      <w:sdt>
                        <w:sdtPr>
                          <w:rPr>
                            <w:rStyle w:val="PhotocaptionChar"/>
                            <w:rFonts w:ascii="Cambria" w:hAnsi="Cambria"/>
                            <w:b/>
                            <w:i/>
                          </w:rPr>
                          <w:id w:val="871944564"/>
                          <w:showingPlcHdr/>
                        </w:sdtPr>
                        <w:sdtEndPr>
                          <w:rPr>
                            <w:rStyle w:val="DefaultParagraphFont"/>
                          </w:rPr>
                        </w:sdtEndPr>
                        <w:sdtContent>
                          <w:r w:rsidR="008E492B" w:rsidRPr="008E492B">
                            <w:rPr>
                              <w:rStyle w:val="PhotocaptionChar"/>
                              <w:rFonts w:ascii="Cambria" w:hAnsi="Cambria"/>
                              <w:b/>
                              <w:i/>
                            </w:rPr>
                            <w:t xml:space="preserve">     </w:t>
                          </w:r>
                        </w:sdtContent>
                      </w:sdt>
                    </w:p>
                    <w:p w:rsidR="00350810" w:rsidRDefault="00350810" w:rsidP="00350810">
                      <w:pPr>
                        <w:pStyle w:val="Default"/>
                      </w:pPr>
                    </w:p>
                    <w:p w:rsidR="00350810" w:rsidRPr="00350810" w:rsidRDefault="00350810" w:rsidP="00350810">
                      <w:pPr>
                        <w:pStyle w:val="Default"/>
                      </w:pPr>
                      <w:r w:rsidRPr="00350810">
                        <w:t xml:space="preserve">Dear grade four families, </w:t>
                      </w:r>
                    </w:p>
                    <w:p w:rsidR="00350810" w:rsidRPr="00350810" w:rsidRDefault="00350810" w:rsidP="00350810">
                      <w:pPr>
                        <w:pStyle w:val="Default"/>
                      </w:pPr>
                    </w:p>
                    <w:p w:rsidR="00350810" w:rsidRPr="00350810" w:rsidRDefault="00350810" w:rsidP="00350810">
                      <w:pPr>
                        <w:pStyle w:val="Default"/>
                      </w:pPr>
                      <w:r w:rsidRPr="00350810">
                        <w:t>I’m excited to introduce myself as your classroom’s student teacher candidate from Mount Royal University. My name is Brittney G</w:t>
                      </w:r>
                      <w:r w:rsidR="003A693E">
                        <w:t>linsbockel and I have joined</w:t>
                      </w:r>
                      <w:r w:rsidRPr="00350810">
                        <w:t xml:space="preserve"> Mrs. Kelly on January 8th to begin my second practicum experience of twelve weeks total. </w:t>
                      </w:r>
                    </w:p>
                    <w:p w:rsidR="00350810" w:rsidRDefault="00350810" w:rsidP="00350810">
                      <w:pPr>
                        <w:pStyle w:val="Default"/>
                      </w:pPr>
                      <w:r w:rsidRPr="00350810">
                        <w:t xml:space="preserve">I look forward to getting to know you, but until then I’d like to share a little bit about myself! </w:t>
                      </w:r>
                    </w:p>
                    <w:p w:rsidR="003A693E" w:rsidRPr="00350810" w:rsidRDefault="003A693E" w:rsidP="00350810">
                      <w:pPr>
                        <w:pStyle w:val="Default"/>
                      </w:pPr>
                    </w:p>
                    <w:p w:rsidR="008E492B" w:rsidRPr="00350810" w:rsidRDefault="00350810" w:rsidP="00350810">
                      <w:pPr>
                        <w:rPr>
                          <w:rFonts w:ascii="Cambria" w:hAnsi="Cambria"/>
                          <w:sz w:val="24"/>
                          <w:szCs w:val="24"/>
                        </w:rPr>
                      </w:pPr>
                      <w:r w:rsidRPr="00350810">
                        <w:rPr>
                          <w:rFonts w:ascii="Cambria" w:hAnsi="Cambria"/>
                          <w:sz w:val="24"/>
                          <w:szCs w:val="24"/>
                        </w:rPr>
                        <w:t xml:space="preserve">Upon my graduation from Vernon Secondary in BC, I moved to Calgary to pursue my dream of becoming an elementary school teacher at Mount Royal University. I’m currently in my fourth year of the Bachelor of Elementary Education program with a minor in Teaching English as a Second Language. I have a growing passion for young people and believe that they are an important part of our future. </w:t>
                      </w:r>
                      <w:r w:rsidR="008E492B" w:rsidRPr="00350810">
                        <w:rPr>
                          <w:rFonts w:ascii="Cambria" w:hAnsi="Cambria"/>
                          <w:sz w:val="24"/>
                          <w:szCs w:val="24"/>
                        </w:rPr>
                        <w:t xml:space="preserve"> </w:t>
                      </w:r>
                    </w:p>
                    <w:p w:rsidR="00DD60A4" w:rsidRPr="008E492B" w:rsidRDefault="00DD60A4">
                      <w:pPr>
                        <w:pStyle w:val="Text"/>
                        <w:rPr>
                          <w:rFonts w:ascii="Cambria" w:hAnsi="Cambria"/>
                        </w:rPr>
                      </w:pPr>
                    </w:p>
                  </w:txbxContent>
                </v:textbox>
              </v:shape>
            </w:pict>
          </mc:Fallback>
        </mc:AlternateContent>
      </w:r>
      <w:r w:rsidR="00DB741C">
        <w:rPr>
          <w:noProof/>
          <w:lang w:val="en-US" w:eastAsia="en-US"/>
        </w:rPr>
        <mc:AlternateContent>
          <mc:Choice Requires="wpg">
            <w:drawing>
              <wp:anchor distT="0" distB="0" distL="114300" distR="114300" simplePos="0" relativeHeight="251710464" behindDoc="1" locked="0" layoutInCell="1" allowOverlap="1" wp14:anchorId="47440D72" wp14:editId="18C49D9E">
                <wp:simplePos x="0" y="0"/>
                <wp:positionH relativeFrom="column">
                  <wp:posOffset>5322570</wp:posOffset>
                </wp:positionH>
                <wp:positionV relativeFrom="paragraph">
                  <wp:posOffset>7655560</wp:posOffset>
                </wp:positionV>
                <wp:extent cx="1886585" cy="1447165"/>
                <wp:effectExtent l="17145" t="0" r="1270" b="0"/>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DB741C">
        <w:rPr>
          <w:noProof/>
          <w:lang w:val="en-US" w:eastAsia="en-US"/>
        </w:rPr>
        <mc:AlternateContent>
          <mc:Choice Requires="wpg">
            <w:drawing>
              <wp:anchor distT="0" distB="0" distL="114300" distR="114300" simplePos="0" relativeHeight="251709440" behindDoc="1" locked="0" layoutInCell="1" allowOverlap="1" wp14:anchorId="49DF69A6" wp14:editId="1AE4E870">
                <wp:simplePos x="0" y="0"/>
                <wp:positionH relativeFrom="column">
                  <wp:posOffset>5242560</wp:posOffset>
                </wp:positionH>
                <wp:positionV relativeFrom="paragraph">
                  <wp:posOffset>7947025</wp:posOffset>
                </wp:positionV>
                <wp:extent cx="1886585" cy="1447165"/>
                <wp:effectExtent l="22860" t="0" r="5080" b="0"/>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DB741C">
        <w:rPr>
          <w:noProof/>
          <w:lang w:val="en-US" w:eastAsia="en-US"/>
        </w:rPr>
        <mc:AlternateContent>
          <mc:Choice Requires="wps">
            <w:drawing>
              <wp:anchor distT="0" distB="0" distL="114300" distR="114300" simplePos="0" relativeHeight="251652094" behindDoc="0" locked="0" layoutInCell="1" allowOverlap="1" wp14:anchorId="5AB5D013" wp14:editId="0BFC5C5F">
                <wp:simplePos x="0" y="0"/>
                <wp:positionH relativeFrom="column">
                  <wp:posOffset>92075</wp:posOffset>
                </wp:positionH>
                <wp:positionV relativeFrom="paragraph">
                  <wp:posOffset>274320</wp:posOffset>
                </wp:positionV>
                <wp:extent cx="4003040" cy="9248140"/>
                <wp:effectExtent l="6350" t="7620" r="635" b="2540"/>
                <wp:wrapNone/>
                <wp:docPr id="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p>
    <w:sectPr w:rsidR="00DD60A4" w:rsidSect="00CC3222">
      <w:type w:val="continuous"/>
      <w:pgSz w:w="12240" w:h="15840" w:code="1"/>
      <w:pgMar w:top="1440" w:right="1440" w:bottom="1440" w:left="144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112F1" w14:textId="77777777" w:rsidR="00CF1F55" w:rsidRDefault="00CF1F55">
      <w:pPr>
        <w:spacing w:after="0" w:line="240" w:lineRule="auto"/>
      </w:pPr>
      <w:r>
        <w:separator/>
      </w:r>
    </w:p>
  </w:endnote>
  <w:endnote w:type="continuationSeparator" w:id="0">
    <w:p w14:paraId="2558F7FF" w14:textId="77777777" w:rsidR="00CF1F55" w:rsidRDefault="00CF1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Kozuka Gothic Pro B">
    <w:altName w:val="MS Gothic"/>
    <w:panose1 w:val="00000000000000000000"/>
    <w:charset w:val="80"/>
    <w:family w:val="swiss"/>
    <w:notTrueType/>
    <w:pitch w:val="variable"/>
    <w:sig w:usb0="00000283" w:usb1="2AC71C11" w:usb2="00000012" w:usb3="00000000" w:csb0="00020005" w:csb1="00000000"/>
  </w:font>
  <w:font w:name="Tahoma">
    <w:panose1 w:val="020B0604030504040204"/>
    <w:charset w:val="00"/>
    <w:family w:val="swiss"/>
    <w:notTrueType/>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05877" w14:textId="77777777" w:rsidR="00CF1F55" w:rsidRDefault="00CF1F55">
      <w:pPr>
        <w:spacing w:after="0" w:line="240" w:lineRule="auto"/>
      </w:pPr>
      <w:r>
        <w:separator/>
      </w:r>
    </w:p>
  </w:footnote>
  <w:footnote w:type="continuationSeparator" w:id="0">
    <w:p w14:paraId="78CC1EBB" w14:textId="77777777" w:rsidR="00CF1F55" w:rsidRDefault="00CF1F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382"/>
    <w:rsid w:val="000E20C9"/>
    <w:rsid w:val="001D22C0"/>
    <w:rsid w:val="001E3948"/>
    <w:rsid w:val="001F7C38"/>
    <w:rsid w:val="00280F7C"/>
    <w:rsid w:val="002F2902"/>
    <w:rsid w:val="0031698D"/>
    <w:rsid w:val="00350810"/>
    <w:rsid w:val="003A693E"/>
    <w:rsid w:val="003E21F0"/>
    <w:rsid w:val="00441D76"/>
    <w:rsid w:val="004B1491"/>
    <w:rsid w:val="004F0F33"/>
    <w:rsid w:val="006075C2"/>
    <w:rsid w:val="00615239"/>
    <w:rsid w:val="006A1FF5"/>
    <w:rsid w:val="006F62D0"/>
    <w:rsid w:val="007648F5"/>
    <w:rsid w:val="00793E95"/>
    <w:rsid w:val="007B2312"/>
    <w:rsid w:val="007D6C9E"/>
    <w:rsid w:val="00806C3A"/>
    <w:rsid w:val="008E492B"/>
    <w:rsid w:val="0096511B"/>
    <w:rsid w:val="00971489"/>
    <w:rsid w:val="00A026E7"/>
    <w:rsid w:val="00A0456B"/>
    <w:rsid w:val="00B12382"/>
    <w:rsid w:val="00C243F9"/>
    <w:rsid w:val="00CC3222"/>
    <w:rsid w:val="00CD4EF5"/>
    <w:rsid w:val="00CD7B4D"/>
    <w:rsid w:val="00CF1F55"/>
    <w:rsid w:val="00D10981"/>
    <w:rsid w:val="00D55543"/>
    <w:rsid w:val="00DB741C"/>
    <w:rsid w:val="00DD60A4"/>
    <w:rsid w:val="00DE26D5"/>
    <w:rsid w:val="00E059BA"/>
    <w:rsid w:val="00E90F35"/>
    <w:rsid w:val="00E93E23"/>
    <w:rsid w:val="00EA328C"/>
    <w:rsid w:val="00F4516F"/>
    <w:rsid w:val="00FA5FC6"/>
    <w:rsid w:val="00FE7B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93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Default">
    <w:name w:val="Default"/>
    <w:rsid w:val="00350810"/>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Default">
    <w:name w:val="Default"/>
    <w:rsid w:val="00350810"/>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ney%20Glinsbockel\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DC4CEB40573482C97E02E1DC08D96A0"/>
        <w:category>
          <w:name w:val="General"/>
          <w:gallery w:val="placeholder"/>
        </w:category>
        <w:types>
          <w:type w:val="bbPlcHdr"/>
        </w:types>
        <w:behaviors>
          <w:behavior w:val="content"/>
        </w:behaviors>
        <w:guid w:val="{C0C5D786-7B96-45AE-8B93-E5570F132BEA}"/>
      </w:docPartPr>
      <w:docPartBody>
        <w:p w:rsidR="004A29DD" w:rsidRDefault="00AC0432">
          <w:pPr>
            <w:pStyle w:val="CDC4CEB40573482C97E02E1DC08D96A0"/>
          </w:pPr>
          <w:r w:rsidRPr="00806C3A">
            <w:t>Weekly Class Newsletter</w:t>
          </w:r>
        </w:p>
      </w:docPartBody>
    </w:docPart>
    <w:docPart>
      <w:docPartPr>
        <w:name w:val="0D3F6E3A9B04482C8BF3498D4BA5B37A"/>
        <w:category>
          <w:name w:val="General"/>
          <w:gallery w:val="placeholder"/>
        </w:category>
        <w:types>
          <w:type w:val="bbPlcHdr"/>
        </w:types>
        <w:behaviors>
          <w:behavior w:val="content"/>
        </w:behaviors>
        <w:guid w:val="{79EAE3F2-89F2-4C9C-8AE9-E5AD42D30899}"/>
      </w:docPartPr>
      <w:docPartBody>
        <w:p w:rsidR="004A29DD" w:rsidRDefault="00AC0432">
          <w:pPr>
            <w:pStyle w:val="0D3F6E3A9B04482C8BF3498D4BA5B37A"/>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Kozuka Gothic Pro B">
    <w:altName w:val="MS Gothic"/>
    <w:panose1 w:val="00000000000000000000"/>
    <w:charset w:val="80"/>
    <w:family w:val="swiss"/>
    <w:notTrueType/>
    <w:pitch w:val="variable"/>
    <w:sig w:usb0="00000283" w:usb1="2AC71C11" w:usb2="00000012" w:usb3="00000000" w:csb0="00020005" w:csb1="00000000"/>
  </w:font>
  <w:font w:name="Tahoma">
    <w:panose1 w:val="020B0604030504040204"/>
    <w:charset w:val="00"/>
    <w:family w:val="swiss"/>
    <w:notTrueType/>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432"/>
    <w:rsid w:val="002F2DF6"/>
    <w:rsid w:val="004A29DD"/>
    <w:rsid w:val="00676480"/>
    <w:rsid w:val="008322A7"/>
    <w:rsid w:val="00AC0432"/>
    <w:rsid w:val="00CC5817"/>
    <w:rsid w:val="00D11CF3"/>
    <w:rsid w:val="00DC258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C4CEB40573482C97E02E1DC08D96A0">
    <w:name w:val="CDC4CEB40573482C97E02E1DC08D96A0"/>
  </w:style>
  <w:style w:type="paragraph" w:customStyle="1" w:styleId="0D3F6E3A9B04482C8BF3498D4BA5B37A">
    <w:name w:val="0D3F6E3A9B04482C8BF3498D4BA5B37A"/>
  </w:style>
  <w:style w:type="paragraph" w:customStyle="1" w:styleId="FBD49F258568426FB7E8C6C7588543EE">
    <w:name w:val="FBD49F258568426FB7E8C6C7588543EE"/>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A45BFA6ECC854E48997D58A2B4CAD1FF">
    <w:name w:val="A45BFA6ECC854E48997D58A2B4CAD1FF"/>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8B008DE9CD5B4FB6B651DF30C28753C2">
    <w:name w:val="8B008DE9CD5B4FB6B651DF30C28753C2"/>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CFCE2145F3964E4AB8500923AFFA0964">
    <w:name w:val="CFCE2145F3964E4AB8500923AFFA0964"/>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2DA1251C09BA46709B1B5717C7342123">
    <w:name w:val="2DA1251C09BA46709B1B5717C7342123"/>
  </w:style>
  <w:style w:type="paragraph" w:customStyle="1" w:styleId="56736D58D2894EF69236192063F741A7">
    <w:name w:val="56736D58D2894EF69236192063F741A7"/>
  </w:style>
  <w:style w:type="paragraph" w:customStyle="1" w:styleId="BC15128068814D298429913870C6512A">
    <w:name w:val="BC15128068814D298429913870C6512A"/>
  </w:style>
  <w:style w:type="paragraph" w:customStyle="1" w:styleId="1047633F613248CA8EFF894537BC02E6">
    <w:name w:val="1047633F613248CA8EFF894537BC02E6"/>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A731C677401544829365E66F75E0ABBC">
    <w:name w:val="A731C677401544829365E66F75E0ABBC"/>
  </w:style>
  <w:style w:type="paragraph" w:customStyle="1" w:styleId="51B0631776A142FE823F7325B7DE0AFD">
    <w:name w:val="51B0631776A142FE823F7325B7DE0AFD"/>
  </w:style>
  <w:style w:type="character" w:styleId="PlaceholderText">
    <w:name w:val="Placeholder Text"/>
    <w:basedOn w:val="DefaultParagraphFont"/>
    <w:uiPriority w:val="99"/>
    <w:semiHidden/>
    <w:rPr>
      <w:color w:val="808080"/>
    </w:rPr>
  </w:style>
  <w:style w:type="paragraph" w:customStyle="1" w:styleId="FAF5848C0A2147ED90446A8933F739D2">
    <w:name w:val="FAF5848C0A2147ED90446A8933F739D2"/>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6284B0C807154A80B47EDBF51ED3E69C">
    <w:name w:val="6284B0C807154A80B47EDBF51ED3E69C"/>
  </w:style>
  <w:style w:type="paragraph" w:customStyle="1" w:styleId="9542746639C6403A9054B0FBFC6C4943">
    <w:name w:val="9542746639C6403A9054B0FBFC6C494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C4CEB40573482C97E02E1DC08D96A0">
    <w:name w:val="CDC4CEB40573482C97E02E1DC08D96A0"/>
  </w:style>
  <w:style w:type="paragraph" w:customStyle="1" w:styleId="0D3F6E3A9B04482C8BF3498D4BA5B37A">
    <w:name w:val="0D3F6E3A9B04482C8BF3498D4BA5B37A"/>
  </w:style>
  <w:style w:type="paragraph" w:customStyle="1" w:styleId="FBD49F258568426FB7E8C6C7588543EE">
    <w:name w:val="FBD49F258568426FB7E8C6C7588543EE"/>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A45BFA6ECC854E48997D58A2B4CAD1FF">
    <w:name w:val="A45BFA6ECC854E48997D58A2B4CAD1FF"/>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8B008DE9CD5B4FB6B651DF30C28753C2">
    <w:name w:val="8B008DE9CD5B4FB6B651DF30C28753C2"/>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CFCE2145F3964E4AB8500923AFFA0964">
    <w:name w:val="CFCE2145F3964E4AB8500923AFFA0964"/>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2DA1251C09BA46709B1B5717C7342123">
    <w:name w:val="2DA1251C09BA46709B1B5717C7342123"/>
  </w:style>
  <w:style w:type="paragraph" w:customStyle="1" w:styleId="56736D58D2894EF69236192063F741A7">
    <w:name w:val="56736D58D2894EF69236192063F741A7"/>
  </w:style>
  <w:style w:type="paragraph" w:customStyle="1" w:styleId="BC15128068814D298429913870C6512A">
    <w:name w:val="BC15128068814D298429913870C6512A"/>
  </w:style>
  <w:style w:type="paragraph" w:customStyle="1" w:styleId="1047633F613248CA8EFF894537BC02E6">
    <w:name w:val="1047633F613248CA8EFF894537BC02E6"/>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A731C677401544829365E66F75E0ABBC">
    <w:name w:val="A731C677401544829365E66F75E0ABBC"/>
  </w:style>
  <w:style w:type="paragraph" w:customStyle="1" w:styleId="51B0631776A142FE823F7325B7DE0AFD">
    <w:name w:val="51B0631776A142FE823F7325B7DE0AFD"/>
  </w:style>
  <w:style w:type="character" w:styleId="PlaceholderText">
    <w:name w:val="Placeholder Text"/>
    <w:basedOn w:val="DefaultParagraphFont"/>
    <w:uiPriority w:val="99"/>
    <w:semiHidden/>
    <w:rPr>
      <w:color w:val="808080"/>
    </w:rPr>
  </w:style>
  <w:style w:type="paragraph" w:customStyle="1" w:styleId="FAF5848C0A2147ED90446A8933F739D2">
    <w:name w:val="FAF5848C0A2147ED90446A8933F739D2"/>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6284B0C807154A80B47EDBF51ED3E69C">
    <w:name w:val="6284B0C807154A80B47EDBF51ED3E69C"/>
  </w:style>
  <w:style w:type="paragraph" w:customStyle="1" w:styleId="9542746639C6403A9054B0FBFC6C4943">
    <w:name w:val="9542746639C6403A9054B0FBFC6C4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\Users\Brittney Glinsbockel\AppData\Roaming\Microsoft\Templates\ClassNewsletter.dotx</Template>
  <TotalTime>0</TotalTime>
  <Pages>1</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2015-01-09T17:40:00Z</dcterms:created>
  <dcterms:modified xsi:type="dcterms:W3CDTF">2015-01-09T17:40:00Z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